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0"/>
        <w:gridCol w:w="2940"/>
      </w:tblGrid>
      <w:tr w:rsidR="00C85337" w:rsidRPr="00C85337" w14:paraId="26363267" w14:textId="77777777" w:rsidTr="00C85337">
        <w:trPr>
          <w:trHeight w:val="255"/>
        </w:trPr>
        <w:tc>
          <w:tcPr>
            <w:tcW w:w="9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73553098" w14:textId="2E9196CA" w:rsidR="00C85337" w:rsidRPr="00C85337" w:rsidRDefault="008D40B4" w:rsidP="00BD5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CASA RELIGIOSA COLLEGIO DON BOSCO</w:t>
            </w:r>
          </w:p>
        </w:tc>
      </w:tr>
      <w:tr w:rsidR="00C85337" w:rsidRPr="00C85337" w14:paraId="767715FE" w14:textId="77777777" w:rsidTr="00C85337">
        <w:trPr>
          <w:trHeight w:val="255"/>
        </w:trPr>
        <w:tc>
          <w:tcPr>
            <w:tcW w:w="94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08386493" w14:textId="31DC202F" w:rsidR="00C85337" w:rsidRPr="00C85337" w:rsidRDefault="009F176F" w:rsidP="00C853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PRIMARIA SAN GIORGIO</w:t>
            </w:r>
          </w:p>
        </w:tc>
      </w:tr>
      <w:tr w:rsidR="00C85337" w:rsidRPr="00C85337" w14:paraId="32E7F121" w14:textId="77777777" w:rsidTr="00C85337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193B320" w14:textId="77777777" w:rsidR="00C85337" w:rsidRPr="00C85337" w:rsidRDefault="00C85337" w:rsidP="00C853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A4BA439" w14:textId="77777777" w:rsidR="00C85337" w:rsidRPr="00C85337" w:rsidRDefault="00C85337" w:rsidP="00C853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 </w:t>
            </w:r>
          </w:p>
        </w:tc>
      </w:tr>
      <w:tr w:rsidR="00C85337" w:rsidRPr="00C85337" w14:paraId="17AF1B9F" w14:textId="77777777" w:rsidTr="00C85337">
        <w:trPr>
          <w:trHeight w:val="255"/>
        </w:trPr>
        <w:tc>
          <w:tcPr>
            <w:tcW w:w="94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071A5157" w14:textId="2A6134CA" w:rsidR="00C85337" w:rsidRPr="00C85337" w:rsidRDefault="00C85337" w:rsidP="00C853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 xml:space="preserve">C.F. </w:t>
            </w:r>
            <w:r w:rsidR="008D40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00198410938</w:t>
            </w:r>
            <w:r w:rsidRPr="00C853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 xml:space="preserve"> - P.IVA </w:t>
            </w:r>
            <w:r w:rsidR="008D40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00198410938</w:t>
            </w:r>
          </w:p>
        </w:tc>
      </w:tr>
      <w:tr w:rsidR="00C85337" w:rsidRPr="00C85337" w14:paraId="6C034376" w14:textId="77777777" w:rsidTr="00C85337">
        <w:trPr>
          <w:trHeight w:val="255"/>
        </w:trPr>
        <w:tc>
          <w:tcPr>
            <w:tcW w:w="94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33C37243" w14:textId="5BF0E9A0" w:rsidR="00C85337" w:rsidRPr="00C85337" w:rsidRDefault="00C85337" w:rsidP="00C853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VIA</w:t>
            </w:r>
            <w:r w:rsidR="008D40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LE GRIGOLETTI N.3</w:t>
            </w:r>
            <w:r w:rsidRPr="00C853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 xml:space="preserve">, </w:t>
            </w:r>
            <w:r w:rsidR="008D40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33170 PORDENONE</w:t>
            </w:r>
            <w:r w:rsidRPr="00C853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 xml:space="preserve"> (</w:t>
            </w:r>
            <w:r w:rsidR="008D40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PN</w:t>
            </w:r>
            <w:r w:rsidRPr="00C853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)</w:t>
            </w:r>
          </w:p>
        </w:tc>
      </w:tr>
      <w:tr w:rsidR="00C85337" w:rsidRPr="00C85337" w14:paraId="479DC560" w14:textId="77777777" w:rsidTr="00C85337">
        <w:trPr>
          <w:trHeight w:val="270"/>
        </w:trPr>
        <w:tc>
          <w:tcPr>
            <w:tcW w:w="65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3FFEE0" w14:textId="77777777" w:rsidR="00C85337" w:rsidRPr="00C85337" w:rsidRDefault="00C85337" w:rsidP="00C853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21BEB4" w14:textId="77777777" w:rsidR="00C85337" w:rsidRPr="00C85337" w:rsidRDefault="00C85337" w:rsidP="00C853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</w:tr>
      <w:tr w:rsidR="00C85337" w:rsidRPr="00C85337" w14:paraId="2D460E2C" w14:textId="77777777" w:rsidTr="00C85337">
        <w:trPr>
          <w:trHeight w:val="270"/>
        </w:trPr>
        <w:tc>
          <w:tcPr>
            <w:tcW w:w="94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AA9C061" w14:textId="77777777" w:rsidR="00C85337" w:rsidRPr="00C85337" w:rsidRDefault="00C85337" w:rsidP="00C853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COSTI CONTABILIZZATI ANNO 2020 PER EROGAZIONE SERVIZI EX Art. 10, c. 5, d. lgs. 33/2013</w:t>
            </w:r>
          </w:p>
        </w:tc>
      </w:tr>
      <w:tr w:rsidR="00C85337" w:rsidRPr="00C85337" w14:paraId="45442292" w14:textId="77777777" w:rsidTr="00C85337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9A8C04" w14:textId="77777777" w:rsidR="00C85337" w:rsidRPr="00C85337" w:rsidRDefault="00C85337" w:rsidP="00C853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FA7416" w14:textId="77777777" w:rsidR="00C85337" w:rsidRPr="00C85337" w:rsidRDefault="00C85337" w:rsidP="00C853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  <w:t> </w:t>
            </w:r>
          </w:p>
        </w:tc>
      </w:tr>
      <w:tr w:rsidR="00C85337" w:rsidRPr="00C85337" w14:paraId="208BEA83" w14:textId="77777777" w:rsidTr="00C85337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EF05D1" w14:textId="77777777" w:rsidR="00C85337" w:rsidRPr="00C85337" w:rsidRDefault="00C85337" w:rsidP="00C853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  <w:t>TIPOLOGIA SERVIZIO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BF0768" w14:textId="77777777" w:rsidR="00C85337" w:rsidRPr="00C85337" w:rsidRDefault="00C85337" w:rsidP="00C853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  <w:t xml:space="preserve">IMPORTI </w:t>
            </w:r>
          </w:p>
        </w:tc>
      </w:tr>
      <w:tr w:rsidR="00C85337" w:rsidRPr="00C85337" w14:paraId="14AAFD1D" w14:textId="77777777" w:rsidTr="00C85337">
        <w:trPr>
          <w:trHeight w:val="270"/>
        </w:trPr>
        <w:tc>
          <w:tcPr>
            <w:tcW w:w="6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B0733D" w14:textId="77777777" w:rsidR="00C85337" w:rsidRPr="00C85337" w:rsidRDefault="00C85337" w:rsidP="00C853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41C839" w14:textId="77777777" w:rsidR="00C85337" w:rsidRPr="00C85337" w:rsidRDefault="00C85337" w:rsidP="00C853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  <w:t> </w:t>
            </w:r>
          </w:p>
        </w:tc>
      </w:tr>
      <w:tr w:rsidR="00C85337" w:rsidRPr="00C85337" w14:paraId="1F4D50A4" w14:textId="77777777" w:rsidTr="00C85337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BD032B" w14:textId="77777777" w:rsidR="00C85337" w:rsidRPr="00C85337" w:rsidRDefault="00C85337" w:rsidP="00C853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2F8D52" w14:textId="77777777" w:rsidR="00C85337" w:rsidRPr="00C85337" w:rsidRDefault="00C85337" w:rsidP="00C853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</w:tr>
      <w:tr w:rsidR="009F176F" w:rsidRPr="00C85337" w14:paraId="380EB261" w14:textId="77777777" w:rsidTr="00C85337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1B72D9" w14:textId="77777777" w:rsidR="009F176F" w:rsidRPr="00C85337" w:rsidRDefault="009F176F" w:rsidP="009F17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ACQUISTI PER LA PRODUZIONE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11F5C7" w14:textId="6CEF357F" w:rsidR="009F176F" w:rsidRPr="00C85337" w:rsidRDefault="009F176F" w:rsidP="009F1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sz w:val="20"/>
                <w:szCs w:val="20"/>
              </w:rPr>
              <w:t>2.743 €</w:t>
            </w:r>
          </w:p>
        </w:tc>
      </w:tr>
      <w:tr w:rsidR="009F176F" w:rsidRPr="00C85337" w14:paraId="179D1B76" w14:textId="77777777" w:rsidTr="00C85337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DDF9F9" w14:textId="77777777" w:rsidR="009F176F" w:rsidRPr="00C85337" w:rsidRDefault="009F176F" w:rsidP="009F17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UTENZE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CB8AEB" w14:textId="621B14BB" w:rsidR="009F176F" w:rsidRPr="00C85337" w:rsidRDefault="009F176F" w:rsidP="009F1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sz w:val="20"/>
                <w:szCs w:val="20"/>
              </w:rPr>
              <w:t>19.861 €</w:t>
            </w:r>
          </w:p>
        </w:tc>
      </w:tr>
      <w:tr w:rsidR="009F176F" w:rsidRPr="00C85337" w14:paraId="44441B61" w14:textId="77777777" w:rsidTr="00C85337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33394A" w14:textId="77777777" w:rsidR="009F176F" w:rsidRPr="00C85337" w:rsidRDefault="009F176F" w:rsidP="009F17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SPESE COMMERCIALI E DI VENDITA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2980EF" w14:textId="7C63463E" w:rsidR="009F176F" w:rsidRPr="00C85337" w:rsidRDefault="009F176F" w:rsidP="009F1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sz w:val="20"/>
                <w:szCs w:val="20"/>
              </w:rPr>
              <w:t>17.802 €</w:t>
            </w:r>
          </w:p>
        </w:tc>
      </w:tr>
      <w:tr w:rsidR="009F176F" w:rsidRPr="00C85337" w14:paraId="0D5C05D7" w14:textId="77777777" w:rsidTr="00C85337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DB3351" w14:textId="77777777" w:rsidR="009F176F" w:rsidRPr="00C85337" w:rsidRDefault="009F176F" w:rsidP="009F17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SERVIZI E CONSULENZE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4C68C5" w14:textId="703C64F9" w:rsidR="009F176F" w:rsidRPr="00C85337" w:rsidRDefault="009F176F" w:rsidP="009F1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sz w:val="20"/>
                <w:szCs w:val="20"/>
              </w:rPr>
              <w:t>101.907 €</w:t>
            </w:r>
          </w:p>
        </w:tc>
      </w:tr>
      <w:tr w:rsidR="009F176F" w:rsidRPr="00C85337" w14:paraId="2CEEE5CB" w14:textId="77777777" w:rsidTr="00C85337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58CC65" w14:textId="77777777" w:rsidR="009F176F" w:rsidRPr="00C85337" w:rsidRDefault="009F176F" w:rsidP="009F17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SERVIZI AMMNISTRATIVI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A5F683" w14:textId="42587E13" w:rsidR="009F176F" w:rsidRPr="00C85337" w:rsidRDefault="009F176F" w:rsidP="009F1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sz w:val="20"/>
                <w:szCs w:val="20"/>
              </w:rPr>
              <w:t>9.397 €</w:t>
            </w:r>
          </w:p>
        </w:tc>
      </w:tr>
      <w:tr w:rsidR="009F176F" w:rsidRPr="00C85337" w14:paraId="4E8F1C34" w14:textId="77777777" w:rsidTr="00C85337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F26D4B" w14:textId="77777777" w:rsidR="009F176F" w:rsidRPr="00C85337" w:rsidRDefault="009F176F" w:rsidP="009F17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LOCAZIONI, AFFITTI E CANONI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57BA33" w14:textId="329904E5" w:rsidR="009F176F" w:rsidRPr="00C85337" w:rsidRDefault="009F176F" w:rsidP="009F1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sz w:val="20"/>
                <w:szCs w:val="20"/>
              </w:rPr>
              <w:t>1.329 €</w:t>
            </w:r>
          </w:p>
        </w:tc>
      </w:tr>
      <w:tr w:rsidR="009F176F" w:rsidRPr="00C85337" w14:paraId="12557D7A" w14:textId="77777777" w:rsidTr="00C85337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39E363" w14:textId="77777777" w:rsidR="009F176F" w:rsidRPr="00C85337" w:rsidRDefault="009F176F" w:rsidP="009F17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COSTO PERSONALE DIPENDENTE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D52767" w14:textId="2899B3DE" w:rsidR="009F176F" w:rsidRPr="00C85337" w:rsidRDefault="009F176F" w:rsidP="009F1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sz w:val="20"/>
                <w:szCs w:val="20"/>
              </w:rPr>
              <w:t>436.405 €</w:t>
            </w:r>
          </w:p>
        </w:tc>
      </w:tr>
      <w:tr w:rsidR="009F176F" w:rsidRPr="00C85337" w14:paraId="74BC99D4" w14:textId="77777777" w:rsidTr="00C85337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BB69BD" w14:textId="77777777" w:rsidR="009F176F" w:rsidRPr="00C85337" w:rsidRDefault="009F176F" w:rsidP="009F17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AMMORTAMENTO BENI IMMATERIALI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D46F3F" w14:textId="3585D37F" w:rsidR="009F176F" w:rsidRPr="00C85337" w:rsidRDefault="009F176F" w:rsidP="009F1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sz w:val="20"/>
                <w:szCs w:val="20"/>
              </w:rPr>
              <w:t>0 €</w:t>
            </w:r>
          </w:p>
        </w:tc>
      </w:tr>
      <w:tr w:rsidR="009F176F" w:rsidRPr="00C85337" w14:paraId="05E91570" w14:textId="77777777" w:rsidTr="00C85337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6640F9" w14:textId="77777777" w:rsidR="009F176F" w:rsidRPr="00C85337" w:rsidRDefault="009F176F" w:rsidP="009F17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AMMORTAMENTO BENI MATERIALI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D733C0" w14:textId="6D4F3B4C" w:rsidR="009F176F" w:rsidRPr="00C85337" w:rsidRDefault="009F176F" w:rsidP="009F1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sz w:val="20"/>
                <w:szCs w:val="20"/>
              </w:rPr>
              <w:t>27.679 €</w:t>
            </w:r>
          </w:p>
        </w:tc>
      </w:tr>
      <w:tr w:rsidR="009F176F" w:rsidRPr="00C85337" w14:paraId="4783328D" w14:textId="77777777" w:rsidTr="00C85337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E81525" w14:textId="77777777" w:rsidR="009F176F" w:rsidRPr="00C85337" w:rsidRDefault="009F176F" w:rsidP="009F17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SVALUTAZIONE CREDITI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8013C5" w14:textId="65E08584" w:rsidR="009F176F" w:rsidRPr="00C85337" w:rsidRDefault="009F176F" w:rsidP="009F1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sz w:val="20"/>
                <w:szCs w:val="20"/>
              </w:rPr>
              <w:t>0 €</w:t>
            </w:r>
          </w:p>
        </w:tc>
      </w:tr>
      <w:tr w:rsidR="009F176F" w:rsidRPr="00C85337" w14:paraId="4877D5E6" w14:textId="77777777" w:rsidTr="00C85337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3717BA" w14:textId="77777777" w:rsidR="009F176F" w:rsidRPr="00C85337" w:rsidRDefault="009F176F" w:rsidP="009F17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MANUTENZIONI E RIPARAZIONI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95FF81" w14:textId="4A95AE33" w:rsidR="009F176F" w:rsidRPr="00C85337" w:rsidRDefault="009F176F" w:rsidP="009F1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sz w:val="20"/>
                <w:szCs w:val="20"/>
              </w:rPr>
              <w:t>17.202 €</w:t>
            </w:r>
          </w:p>
        </w:tc>
      </w:tr>
      <w:tr w:rsidR="009F176F" w:rsidRPr="00C85337" w14:paraId="5C667F78" w14:textId="77777777" w:rsidTr="00C85337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55B0D2" w14:textId="77777777" w:rsidR="009F176F" w:rsidRPr="00C85337" w:rsidRDefault="009F176F" w:rsidP="009F17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ONERI DIVERSI DI GESTIONE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6D4114" w14:textId="5F7B88F9" w:rsidR="009F176F" w:rsidRPr="00C85337" w:rsidRDefault="009F176F" w:rsidP="009F1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sz w:val="20"/>
                <w:szCs w:val="20"/>
              </w:rPr>
              <w:t>25.210 €</w:t>
            </w:r>
          </w:p>
        </w:tc>
      </w:tr>
      <w:tr w:rsidR="009F176F" w:rsidRPr="00C85337" w14:paraId="68F6CB79" w14:textId="77777777" w:rsidTr="00C85337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350B50" w14:textId="77777777" w:rsidR="009F176F" w:rsidRPr="00C85337" w:rsidRDefault="009F176F" w:rsidP="009F17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ONERI BANCARI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FFEB69" w14:textId="158B15E6" w:rsidR="009F176F" w:rsidRPr="00C85337" w:rsidRDefault="009F176F" w:rsidP="009F1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sz w:val="20"/>
                <w:szCs w:val="20"/>
              </w:rPr>
              <w:t>1.409 €</w:t>
            </w:r>
          </w:p>
        </w:tc>
      </w:tr>
      <w:tr w:rsidR="00C85337" w:rsidRPr="00C85337" w14:paraId="6AF35430" w14:textId="77777777" w:rsidTr="00C85337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E8C0DD" w14:textId="77777777" w:rsidR="00C85337" w:rsidRPr="00C85337" w:rsidRDefault="00C85337" w:rsidP="00C8533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3BCB4F" w14:textId="77777777" w:rsidR="00C85337" w:rsidRPr="00C85337" w:rsidRDefault="00C85337" w:rsidP="00C853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</w:tr>
      <w:tr w:rsidR="009F176F" w:rsidRPr="00C85337" w14:paraId="4F04BF28" w14:textId="77777777" w:rsidTr="00C85337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F1A203" w14:textId="77777777" w:rsidR="009F176F" w:rsidRPr="00C85337" w:rsidRDefault="009F176F" w:rsidP="009F17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  <w:t>TOTALE COSTI CONTABILIZZATI ANNO 2020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E10836" w14:textId="4DCFA621" w:rsidR="009F176F" w:rsidRPr="00C85337" w:rsidRDefault="009F176F" w:rsidP="009F176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660.943 €</w:t>
            </w:r>
          </w:p>
        </w:tc>
      </w:tr>
      <w:tr w:rsidR="00C85337" w:rsidRPr="00C85337" w14:paraId="5CF5EBB6" w14:textId="77777777" w:rsidTr="00C85337">
        <w:trPr>
          <w:trHeight w:val="270"/>
        </w:trPr>
        <w:tc>
          <w:tcPr>
            <w:tcW w:w="6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263C93" w14:textId="77777777" w:rsidR="00C85337" w:rsidRPr="00C85337" w:rsidRDefault="00C85337" w:rsidP="00C853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EE7B1D" w14:textId="77777777" w:rsidR="00C85337" w:rsidRPr="00C85337" w:rsidRDefault="00C85337" w:rsidP="00C853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8533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</w:tr>
    </w:tbl>
    <w:p w14:paraId="61609FB3" w14:textId="77777777" w:rsidR="00CA6C8E" w:rsidRPr="00CA6C8E" w:rsidRDefault="00CA6C8E" w:rsidP="00CA6C8E"/>
    <w:p w14:paraId="52DB7629" w14:textId="77777777" w:rsidR="0033601F" w:rsidRPr="00A97B63" w:rsidRDefault="00A97B63" w:rsidP="00A97B63">
      <w:pPr>
        <w:tabs>
          <w:tab w:val="left" w:pos="5668"/>
        </w:tabs>
      </w:pPr>
      <w:r>
        <w:tab/>
      </w:r>
    </w:p>
    <w:sectPr w:rsidR="0033601F" w:rsidRPr="00A97B63" w:rsidSect="00A97B63">
      <w:headerReference w:type="default" r:id="rId6"/>
      <w:footerReference w:type="default" r:id="rId7"/>
      <w:pgSz w:w="11906" w:h="16838"/>
      <w:pgMar w:top="2836" w:right="1133" w:bottom="1134" w:left="992" w:header="82" w:footer="10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51E0A" w14:textId="77777777" w:rsidR="00A43ABE" w:rsidRDefault="00A43ABE" w:rsidP="00A10445">
      <w:pPr>
        <w:spacing w:after="0" w:line="240" w:lineRule="auto"/>
      </w:pPr>
      <w:r>
        <w:separator/>
      </w:r>
    </w:p>
  </w:endnote>
  <w:endnote w:type="continuationSeparator" w:id="0">
    <w:p w14:paraId="4DD66390" w14:textId="77777777" w:rsidR="00A43ABE" w:rsidRDefault="00A43ABE" w:rsidP="00A10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4D74F" w14:textId="2C7D22AD" w:rsidR="008D40B4" w:rsidRDefault="008D40B4">
    <w:pPr>
      <w:pStyle w:val="Pidipagina"/>
    </w:pPr>
    <w:r>
      <w:rPr>
        <w:noProof/>
        <w:lang w:eastAsia="it-IT"/>
      </w:rPr>
      <w:drawing>
        <wp:anchor distT="152400" distB="152400" distL="152400" distR="152400" simplePos="0" relativeHeight="251661312" behindDoc="1" locked="0" layoutInCell="1" allowOverlap="1" wp14:anchorId="1845CCA8" wp14:editId="48C90F04">
          <wp:simplePos x="0" y="0"/>
          <wp:positionH relativeFrom="page">
            <wp:posOffset>629920</wp:posOffset>
          </wp:positionH>
          <wp:positionV relativeFrom="page">
            <wp:posOffset>9531985</wp:posOffset>
          </wp:positionV>
          <wp:extent cx="7560057" cy="1633948"/>
          <wp:effectExtent l="0" t="0" r="0" b="0"/>
          <wp:wrapNone/>
          <wp:docPr id="20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don-bosco-pordenone-carta-intestata-A4-2021-amministrazione-bottom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7" cy="163394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E44663" w14:textId="63D7AFEC" w:rsidR="00A10445" w:rsidRPr="00E029AE" w:rsidRDefault="00A10445">
    <w:pPr>
      <w:pStyle w:val="Pidipagina"/>
      <w:rPr>
        <w:vertAlign w:val="sub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0D420" w14:textId="77777777" w:rsidR="00A43ABE" w:rsidRDefault="00A43ABE" w:rsidP="00A10445">
      <w:pPr>
        <w:spacing w:after="0" w:line="240" w:lineRule="auto"/>
      </w:pPr>
      <w:r>
        <w:separator/>
      </w:r>
    </w:p>
  </w:footnote>
  <w:footnote w:type="continuationSeparator" w:id="0">
    <w:p w14:paraId="3A62CAAB" w14:textId="77777777" w:rsidR="00A43ABE" w:rsidRDefault="00A43ABE" w:rsidP="00A10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5FF83" w14:textId="09185AE3" w:rsidR="008D40B4" w:rsidRDefault="008D40B4">
    <w:pPr>
      <w:pStyle w:val="Intestazione"/>
    </w:pPr>
    <w:r>
      <w:rPr>
        <w:noProof/>
        <w:lang w:eastAsia="it-IT"/>
      </w:rPr>
      <w:drawing>
        <wp:anchor distT="152400" distB="152400" distL="152400" distR="152400" simplePos="0" relativeHeight="251659264" behindDoc="1" locked="0" layoutInCell="1" allowOverlap="1" wp14:anchorId="457548D0" wp14:editId="12D4A131">
          <wp:simplePos x="0" y="0"/>
          <wp:positionH relativeFrom="page">
            <wp:posOffset>238125</wp:posOffset>
          </wp:positionH>
          <wp:positionV relativeFrom="topMargin">
            <wp:posOffset>57150</wp:posOffset>
          </wp:positionV>
          <wp:extent cx="6877050" cy="1743075"/>
          <wp:effectExtent l="0" t="0" r="0" b="9525"/>
          <wp:wrapNone/>
          <wp:docPr id="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on-bosco-pordenone-carta-intestata-A4-2021-generale-top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7050" cy="17430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7B8A34" w14:textId="77A4D1FA" w:rsidR="00A10445" w:rsidRDefault="00A10445" w:rsidP="00BD5B83">
    <w:pPr>
      <w:pStyle w:val="Intestazione"/>
      <w:tabs>
        <w:tab w:val="left" w:pos="10348"/>
      </w:tabs>
      <w:ind w:left="993" w:hanging="99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682"/>
    <w:rsid w:val="00016FBF"/>
    <w:rsid w:val="00037F6B"/>
    <w:rsid w:val="000C4199"/>
    <w:rsid w:val="00164B80"/>
    <w:rsid w:val="0017647D"/>
    <w:rsid w:val="00197D20"/>
    <w:rsid w:val="002066E9"/>
    <w:rsid w:val="00280DF7"/>
    <w:rsid w:val="0030476A"/>
    <w:rsid w:val="00304FC5"/>
    <w:rsid w:val="0033601F"/>
    <w:rsid w:val="003E090B"/>
    <w:rsid w:val="005F54A3"/>
    <w:rsid w:val="006C73B7"/>
    <w:rsid w:val="006F5228"/>
    <w:rsid w:val="0073497F"/>
    <w:rsid w:val="00797022"/>
    <w:rsid w:val="00872682"/>
    <w:rsid w:val="008D40B4"/>
    <w:rsid w:val="008E0FA2"/>
    <w:rsid w:val="00903350"/>
    <w:rsid w:val="009F176F"/>
    <w:rsid w:val="00A07C4F"/>
    <w:rsid w:val="00A10445"/>
    <w:rsid w:val="00A43ABE"/>
    <w:rsid w:val="00A500CD"/>
    <w:rsid w:val="00A97B63"/>
    <w:rsid w:val="00BD5B83"/>
    <w:rsid w:val="00C10E04"/>
    <w:rsid w:val="00C85337"/>
    <w:rsid w:val="00CA6C8E"/>
    <w:rsid w:val="00CC6FB6"/>
    <w:rsid w:val="00D036D3"/>
    <w:rsid w:val="00E029AE"/>
    <w:rsid w:val="00F0588F"/>
    <w:rsid w:val="00F34F3B"/>
    <w:rsid w:val="00FA4746"/>
    <w:rsid w:val="00FF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211140"/>
  <w15:chartTrackingRefBased/>
  <w15:docId w15:val="{56CA97FA-1C32-49CC-9C82-19AD1F675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1044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A10445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A1044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A10445"/>
    <w:rPr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E029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197D2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97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8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.franceschini\Downloads\CI_itt_colore_rev2%20(1)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CI_itt_colore_rev2 (1)</Template>
  <TotalTime>50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Franceschini</dc:creator>
  <cp:keywords/>
  <cp:lastModifiedBy>Patrizia Pipino</cp:lastModifiedBy>
  <cp:revision>4</cp:revision>
  <cp:lastPrinted>2018-10-11T09:40:00Z</cp:lastPrinted>
  <dcterms:created xsi:type="dcterms:W3CDTF">2021-06-28T07:05:00Z</dcterms:created>
  <dcterms:modified xsi:type="dcterms:W3CDTF">2021-06-29T10:32:00Z</dcterms:modified>
</cp:coreProperties>
</file>